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96" w:rsidRPr="00C60C10" w:rsidRDefault="00991B96" w:rsidP="00991B96">
      <w:pPr>
        <w:jc w:val="center"/>
        <w:rPr>
          <w:rFonts w:ascii="Arial Narrow" w:hAnsi="Arial Narrow"/>
          <w:b/>
          <w:sz w:val="40"/>
          <w:szCs w:val="40"/>
          <w:u w:val="single"/>
        </w:rPr>
      </w:pPr>
      <w:bookmarkStart w:id="0" w:name="_GoBack"/>
      <w:bookmarkEnd w:id="0"/>
      <w:r w:rsidRPr="00C60C10">
        <w:rPr>
          <w:rFonts w:ascii="Arial Narrow" w:hAnsi="Arial Narrow" w:cstheme="minorHAnsi"/>
          <w:noProof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1362075" cy="600075"/>
            <wp:effectExtent l="0" t="0" r="9525" b="0"/>
            <wp:wrapTight wrapText="bothSides">
              <wp:wrapPolygon edited="0">
                <wp:start x="0" y="0"/>
                <wp:lineTo x="0" y="19886"/>
                <wp:lineTo x="21449" y="19886"/>
                <wp:lineTo x="21449" y="0"/>
                <wp:lineTo x="0" y="0"/>
              </wp:wrapPolygon>
            </wp:wrapTight>
            <wp:docPr id="5" name="Image 0" descr="hdb_logo_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0" descr="hdb_logo_h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344"/>
                    <a:stretch/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C10">
        <w:rPr>
          <w:rFonts w:ascii="Arial Narrow" w:hAnsi="Arial Narrow"/>
          <w:b/>
          <w:sz w:val="40"/>
          <w:szCs w:val="40"/>
          <w:u w:val="single"/>
        </w:rPr>
        <w:t>Questionnaire de satisfaction du patient</w:t>
      </w:r>
    </w:p>
    <w:p w:rsidR="00991B96" w:rsidRPr="0092591E" w:rsidRDefault="00B403CA" w:rsidP="00C60C10">
      <w:pPr>
        <w:spacing w:after="0"/>
        <w:ind w:left="3540" w:firstLine="708"/>
        <w:rPr>
          <w:rFonts w:ascii="Arial Narrow" w:hAnsi="Arial Narrow"/>
          <w:sz w:val="24"/>
          <w:szCs w:val="24"/>
        </w:rPr>
      </w:pPr>
      <w:r w:rsidRPr="0092591E">
        <w:rPr>
          <w:rFonts w:ascii="Arial Narrow" w:hAnsi="Arial Narrow"/>
          <w:sz w:val="24"/>
          <w:szCs w:val="24"/>
        </w:rPr>
        <w:t>Madame, monsieur,</w:t>
      </w:r>
    </w:p>
    <w:p w:rsidR="00991B96" w:rsidRPr="0092591E" w:rsidRDefault="00991B96" w:rsidP="00B403C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92591E">
        <w:rPr>
          <w:rFonts w:ascii="Arial Narrow" w:hAnsi="Arial Narrow"/>
          <w:sz w:val="24"/>
          <w:szCs w:val="24"/>
        </w:rPr>
        <w:t xml:space="preserve">Dans le but d’améliorer davantage la qualité des soins et de séjour, nous vous serions reconnaissants de nous faire part de </w:t>
      </w:r>
      <w:r w:rsidR="0092591E" w:rsidRPr="0092591E">
        <w:rPr>
          <w:rFonts w:ascii="Arial Narrow" w:hAnsi="Arial Narrow"/>
          <w:sz w:val="24"/>
          <w:szCs w:val="24"/>
        </w:rPr>
        <w:t>v</w:t>
      </w:r>
      <w:r w:rsidRPr="0092591E">
        <w:rPr>
          <w:rFonts w:ascii="Arial Narrow" w:hAnsi="Arial Narrow"/>
          <w:sz w:val="24"/>
          <w:szCs w:val="24"/>
        </w:rPr>
        <w:t xml:space="preserve">os remarques et suggestions. </w:t>
      </w:r>
      <w:r w:rsidR="0092591E" w:rsidRPr="0092591E">
        <w:rPr>
          <w:rFonts w:ascii="Arial Narrow" w:hAnsi="Arial Narrow"/>
          <w:sz w:val="24"/>
          <w:szCs w:val="24"/>
        </w:rPr>
        <w:t>N’hésitez pas à vous faire aider</w:t>
      </w:r>
      <w:r w:rsidRPr="0092591E">
        <w:rPr>
          <w:rFonts w:ascii="Arial Narrow" w:hAnsi="Arial Narrow"/>
          <w:sz w:val="24"/>
          <w:szCs w:val="24"/>
        </w:rPr>
        <w:t xml:space="preserve"> dans le remplissage de ce questionnaire par tout personnel de l’établissement.</w:t>
      </w:r>
    </w:p>
    <w:p w:rsidR="00991B96" w:rsidRDefault="00991B96" w:rsidP="00C60C10">
      <w:pPr>
        <w:spacing w:after="0"/>
        <w:ind w:left="4956" w:firstLine="708"/>
        <w:jc w:val="center"/>
        <w:rPr>
          <w:rFonts w:ascii="Arial Narrow" w:hAnsi="Arial Narrow"/>
          <w:sz w:val="24"/>
          <w:szCs w:val="24"/>
        </w:rPr>
      </w:pPr>
      <w:r w:rsidRPr="0092591E">
        <w:rPr>
          <w:rFonts w:ascii="Arial Narrow" w:hAnsi="Arial Narrow"/>
          <w:sz w:val="24"/>
          <w:szCs w:val="24"/>
        </w:rPr>
        <w:t>La direction</w:t>
      </w:r>
      <w:r w:rsidR="0044192E">
        <w:rPr>
          <w:rFonts w:ascii="Arial Narrow" w:hAnsi="Arial Narrow"/>
          <w:sz w:val="24"/>
          <w:szCs w:val="24"/>
        </w:rPr>
        <w:t>.</w:t>
      </w:r>
    </w:p>
    <w:p w:rsidR="00C66D9E" w:rsidRPr="0092591E" w:rsidRDefault="00C66D9E" w:rsidP="00C60C10">
      <w:pPr>
        <w:spacing w:after="0"/>
        <w:ind w:left="4956" w:firstLine="708"/>
        <w:jc w:val="center"/>
        <w:rPr>
          <w:rFonts w:ascii="Arial Narrow" w:hAnsi="Arial Narrow"/>
        </w:rPr>
      </w:pPr>
      <w:r w:rsidRPr="0092591E">
        <w:rPr>
          <w:rFonts w:ascii="Arial Narrow" w:hAnsi="Arial Narrow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3A6D6" wp14:editId="0FD41C4A">
                <wp:simplePos x="0" y="0"/>
                <wp:positionH relativeFrom="column">
                  <wp:posOffset>3977005</wp:posOffset>
                </wp:positionH>
                <wp:positionV relativeFrom="paragraph">
                  <wp:posOffset>130175</wp:posOffset>
                </wp:positionV>
                <wp:extent cx="177800" cy="189230"/>
                <wp:effectExtent l="76200" t="57150" r="69850" b="96520"/>
                <wp:wrapNone/>
                <wp:docPr id="2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89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C7489" id="Rectangle 6" o:spid="_x0000_s1026" style="position:absolute;margin-left:313.15pt;margin-top:10.25pt;width:14pt;height:1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" fillcolor="window" strokecolor="windowText" strokeweight="2.25pt">
                <v:shadow on="t" color="black" opacity="24903f" origin=",.5" offset="0,.55556mm"/>
                <v:path arrowok="t"/>
              </v:rect>
            </w:pict>
          </mc:Fallback>
        </mc:AlternateContent>
      </w:r>
      <w:r w:rsidRPr="0092591E">
        <w:rPr>
          <w:rFonts w:ascii="Arial Narrow" w:hAnsi="Arial Narrow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4EE8D" wp14:editId="43408AFD">
                <wp:simplePos x="0" y="0"/>
                <wp:positionH relativeFrom="column">
                  <wp:posOffset>2421255</wp:posOffset>
                </wp:positionH>
                <wp:positionV relativeFrom="paragraph">
                  <wp:posOffset>132715</wp:posOffset>
                </wp:positionV>
                <wp:extent cx="177800" cy="189865"/>
                <wp:effectExtent l="76200" t="57150" r="69850" b="95885"/>
                <wp:wrapNone/>
                <wp:docPr id="2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8233" id="Rectangle 4" o:spid="_x0000_s1026" style="position:absolute;margin-left:190.65pt;margin-top:10.45pt;width:14pt;height:1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" fillcolor="window" strokecolor="windowText" strokeweight="2.25pt">
                <v:shadow on="t" color="black" opacity="24903f" origin=",.5" offset="0,.55556mm"/>
                <v:path arrowok="t"/>
              </v:rect>
            </w:pict>
          </mc:Fallback>
        </mc:AlternateContent>
      </w:r>
    </w:p>
    <w:p w:rsidR="006C5682" w:rsidRPr="0092591E" w:rsidRDefault="00991B96" w:rsidP="00C60C10">
      <w:pPr>
        <w:spacing w:after="0"/>
        <w:rPr>
          <w:rFonts w:ascii="Arial Narrow" w:hAnsi="Arial Narrow"/>
          <w:sz w:val="24"/>
          <w:szCs w:val="24"/>
        </w:rPr>
      </w:pPr>
      <w:r w:rsidRPr="0092591E">
        <w:rPr>
          <w:rFonts w:ascii="Arial Narrow" w:hAnsi="Arial Narrow"/>
          <w:sz w:val="24"/>
          <w:szCs w:val="24"/>
          <w:u w:val="single"/>
        </w:rPr>
        <w:t>Lieu de séjour</w:t>
      </w:r>
      <w:r w:rsidRPr="0092591E">
        <w:rPr>
          <w:rFonts w:ascii="Arial Narrow" w:hAnsi="Arial Narrow"/>
          <w:sz w:val="24"/>
          <w:szCs w:val="24"/>
        </w:rPr>
        <w:t xml:space="preserve"> : </w:t>
      </w:r>
      <w:r w:rsidRPr="0092591E">
        <w:rPr>
          <w:rFonts w:ascii="Arial Narrow" w:hAnsi="Arial Narrow"/>
          <w:sz w:val="24"/>
          <w:szCs w:val="24"/>
        </w:rPr>
        <w:tab/>
      </w:r>
      <w:r w:rsidRPr="0092591E">
        <w:rPr>
          <w:rFonts w:ascii="Arial Narrow" w:hAnsi="Arial Narrow"/>
          <w:sz w:val="24"/>
          <w:szCs w:val="24"/>
        </w:rPr>
        <w:tab/>
      </w:r>
      <w:r w:rsidRPr="0092591E">
        <w:rPr>
          <w:rFonts w:ascii="Arial Narrow" w:hAnsi="Arial Narrow"/>
          <w:sz w:val="24"/>
          <w:szCs w:val="24"/>
        </w:rPr>
        <w:tab/>
        <w:t xml:space="preserve"> Médecine    </w:t>
      </w:r>
      <w:r w:rsidRPr="0092591E">
        <w:rPr>
          <w:rFonts w:ascii="Arial Narrow" w:hAnsi="Arial Narrow"/>
          <w:sz w:val="24"/>
          <w:szCs w:val="24"/>
        </w:rPr>
        <w:tab/>
      </w:r>
      <w:r w:rsidRPr="0092591E">
        <w:rPr>
          <w:rFonts w:ascii="Arial Narrow" w:hAnsi="Arial Narrow"/>
          <w:sz w:val="24"/>
          <w:szCs w:val="24"/>
        </w:rPr>
        <w:tab/>
      </w:r>
      <w:r w:rsidRPr="0092591E">
        <w:rPr>
          <w:rFonts w:ascii="Arial Narrow" w:hAnsi="Arial Narrow"/>
          <w:sz w:val="24"/>
          <w:szCs w:val="24"/>
        </w:rPr>
        <w:tab/>
      </w:r>
      <w:r w:rsidR="00B403CA" w:rsidRPr="0092591E">
        <w:rPr>
          <w:rFonts w:ascii="Arial Narrow" w:hAnsi="Arial Narrow"/>
          <w:sz w:val="24"/>
          <w:szCs w:val="24"/>
        </w:rPr>
        <w:t xml:space="preserve">  </w:t>
      </w:r>
      <w:r w:rsidRPr="0092591E">
        <w:rPr>
          <w:rFonts w:ascii="Arial Narrow" w:hAnsi="Arial Narrow"/>
          <w:sz w:val="24"/>
          <w:szCs w:val="24"/>
        </w:rPr>
        <w:t>SSR</w:t>
      </w:r>
      <w:r w:rsidR="008A3FBB" w:rsidRPr="0092591E">
        <w:rPr>
          <w:rFonts w:ascii="Arial Narrow" w:hAnsi="Arial Narrow"/>
          <w:sz w:val="24"/>
          <w:szCs w:val="24"/>
        </w:rPr>
        <w:t xml:space="preserve">   </w:t>
      </w:r>
    </w:p>
    <w:tbl>
      <w:tblPr>
        <w:tblStyle w:val="Grilledutableau"/>
        <w:tblW w:w="114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283"/>
        <w:gridCol w:w="4810"/>
        <w:gridCol w:w="1134"/>
        <w:gridCol w:w="1122"/>
        <w:gridCol w:w="1418"/>
        <w:gridCol w:w="1276"/>
      </w:tblGrid>
      <w:tr w:rsidR="00147B24" w:rsidRPr="00AB4D57" w:rsidTr="00C66D9E">
        <w:trPr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B4D57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122" w:type="dxa"/>
            <w:vMerge w:val="restart"/>
            <w:shd w:val="clear" w:color="auto" w:fill="BFBFBF" w:themeFill="background1" w:themeFillShade="BF"/>
          </w:tcPr>
          <w:p w:rsidR="00147B24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Très satisfait</w:t>
            </w:r>
          </w:p>
          <w:p w:rsidR="00147B24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7E39E0D0" wp14:editId="0D727CA2">
                  <wp:extent cx="345440" cy="345440"/>
                  <wp:effectExtent l="0" t="0" r="0" b="0"/>
                  <wp:docPr id="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346660" cy="34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147B24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Moyennement satisfait</w:t>
            </w:r>
          </w:p>
          <w:p w:rsidR="00147B24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7C240A12" wp14:editId="0DA34FB9">
                  <wp:extent cx="331470" cy="345882"/>
                  <wp:effectExtent l="0" t="0" r="0" b="0"/>
                  <wp:docPr id="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339881" cy="35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C66D9E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 xml:space="preserve">Pas </w:t>
            </w:r>
          </w:p>
          <w:p w:rsidR="00147B24" w:rsidRPr="00147B24" w:rsidRDefault="00147B24" w:rsidP="00C66D9E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satisfait</w:t>
            </w: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anchor distT="0" distB="0" distL="114300" distR="114300" simplePos="0" relativeHeight="252667904" behindDoc="1" locked="0" layoutInCell="1" allowOverlap="1" wp14:anchorId="2D3D429D" wp14:editId="2231585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186055</wp:posOffset>
                  </wp:positionV>
                  <wp:extent cx="354330" cy="345440"/>
                  <wp:effectExtent l="0" t="0" r="7620" b="0"/>
                  <wp:wrapTight wrapText="bothSides">
                    <wp:wrapPolygon edited="0">
                      <wp:start x="0" y="0"/>
                      <wp:lineTo x="0" y="20250"/>
                      <wp:lineTo x="20903" y="20250"/>
                      <wp:lineTo x="20903" y="0"/>
                      <wp:lineTo x="0" y="0"/>
                    </wp:wrapPolygon>
                  </wp:wrapTight>
                  <wp:docPr id="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354330" cy="34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B24" w:rsidRPr="00AB4D57" w:rsidTr="00C66D9E">
        <w:trPr>
          <w:trHeight w:val="197"/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b/>
                <w:sz w:val="24"/>
                <w:szCs w:val="24"/>
              </w:rPr>
              <w:t>À VOTRE ARRIVÉE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147B24" w:rsidRPr="00AB4D57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E37AA" w:rsidRPr="00AB4D57" w:rsidTr="00C66D9E">
        <w:trPr>
          <w:trHeight w:val="260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L’accueil au sein de l’établissement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209828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4927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27516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646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L’identification des différentes fonctions, professionnels (médecins, infirmières …)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057611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688511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38831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76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L’information </w:t>
            </w:r>
            <w:r w:rsidR="00AB4D57">
              <w:rPr>
                <w:rFonts w:ascii="Arial Narrow" w:hAnsi="Arial Narrow" w:cs="Times New Roman"/>
                <w:sz w:val="24"/>
                <w:szCs w:val="24"/>
              </w:rPr>
              <w:t xml:space="preserve">reçue </w:t>
            </w:r>
            <w:r w:rsidRPr="00AB4D57">
              <w:rPr>
                <w:rFonts w:ascii="Arial Narrow" w:hAnsi="Arial Narrow" w:cs="Times New Roman"/>
                <w:sz w:val="24"/>
                <w:szCs w:val="24"/>
              </w:rPr>
              <w:t>à l’administration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302596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2348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86162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91"/>
          <w:jc w:val="center"/>
        </w:trPr>
        <w:tc>
          <w:tcPr>
            <w:tcW w:w="6521" w:type="dxa"/>
            <w:gridSpan w:val="3"/>
            <w:shd w:val="clear" w:color="auto" w:fill="D9D9D9" w:themeFill="background1" w:themeFillShade="D9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Avez-vous été informé sur :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shd w:val="clear" w:color="auto" w:fill="D9D9D9" w:themeFill="background1" w:themeFillShade="D9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9E37AA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b/>
                <w:sz w:val="24"/>
                <w:szCs w:val="24"/>
              </w:rPr>
              <w:t>OUI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E37AA" w:rsidRPr="00147B24" w:rsidRDefault="00147B24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b/>
                <w:sz w:val="24"/>
                <w:szCs w:val="24"/>
              </w:rPr>
              <w:t>NON</w:t>
            </w:r>
          </w:p>
        </w:tc>
      </w:tr>
      <w:tr w:rsidR="009E37AA" w:rsidRPr="00AB4D57" w:rsidTr="00C66D9E">
        <w:trPr>
          <w:trHeight w:val="232"/>
          <w:jc w:val="center"/>
        </w:trPr>
        <w:tc>
          <w:tcPr>
            <w:tcW w:w="1428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093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personne de confiance</w:t>
            </w:r>
            <w:r w:rsidR="00AB4D57">
              <w:rPr>
                <w:rFonts w:ascii="Arial Narrow" w:hAnsi="Arial Narrow" w:cs="Times New Roman"/>
                <w:sz w:val="24"/>
                <w:szCs w:val="24"/>
              </w:rPr>
              <w:t> ?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vAlign w:val="center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148128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8606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50"/>
          <w:jc w:val="center"/>
        </w:trPr>
        <w:tc>
          <w:tcPr>
            <w:tcW w:w="1428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093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Vos directives anticipées</w:t>
            </w:r>
            <w:r w:rsidR="00AB4D57">
              <w:rPr>
                <w:rFonts w:ascii="Arial Narrow" w:hAnsi="Arial Narrow" w:cs="Times New Roman"/>
                <w:sz w:val="24"/>
                <w:szCs w:val="24"/>
              </w:rPr>
              <w:t> ?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center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80391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3375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B4D57" w:rsidRPr="00AB4D57" w:rsidTr="00C66D9E">
        <w:trPr>
          <w:trHeight w:val="284"/>
          <w:jc w:val="center"/>
        </w:trPr>
        <w:tc>
          <w:tcPr>
            <w:tcW w:w="6521" w:type="dxa"/>
            <w:gridSpan w:val="3"/>
          </w:tcPr>
          <w:p w:rsidR="00AB4D57" w:rsidRPr="00AB4D57" w:rsidRDefault="00AB4D57" w:rsidP="00AB4D57">
            <w:pPr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Si oui : Avez-vous été satisfait de l’information reçue ?</w:t>
            </w:r>
          </w:p>
        </w:tc>
        <w:tc>
          <w:tcPr>
            <w:tcW w:w="1134" w:type="dxa"/>
          </w:tcPr>
          <w:p w:rsidR="00AB4D57" w:rsidRPr="00AB4D57" w:rsidRDefault="00AB4D57" w:rsidP="00AB4D57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122" w:type="dxa"/>
            <w:vAlign w:val="center"/>
          </w:tcPr>
          <w:p w:rsidR="00AB4D57" w:rsidRPr="00AB4D57" w:rsidRDefault="00AB4D57" w:rsidP="00AB4D57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353267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AB4D57" w:rsidRPr="00DC01B8" w:rsidRDefault="00DC01B8" w:rsidP="00AB4D57">
                <w:pPr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16947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AB4D57" w:rsidRPr="00DC01B8" w:rsidRDefault="00DC01B8" w:rsidP="00AB4D57">
                <w:pPr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84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Vous a-t-on remis un livret d’accueil ?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center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017538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4797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AB4D57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90"/>
          <w:jc w:val="center"/>
        </w:trPr>
        <w:tc>
          <w:tcPr>
            <w:tcW w:w="11471" w:type="dxa"/>
            <w:gridSpan w:val="7"/>
            <w:shd w:val="clear" w:color="auto" w:fill="auto"/>
          </w:tcPr>
          <w:p w:rsidR="00147B24" w:rsidRPr="00147B24" w:rsidRDefault="00147B24" w:rsidP="00147B24">
            <w:pPr>
              <w:spacing w:line="276" w:lineRule="auto"/>
              <w:jc w:val="center"/>
              <w:rPr>
                <w:rFonts w:ascii="Arial Narrow" w:hAnsi="Arial Narrow" w:cs="Times New Roman"/>
                <w:sz w:val="12"/>
                <w:szCs w:val="12"/>
              </w:rPr>
            </w:pPr>
          </w:p>
          <w:p w:rsidR="009E37AA" w:rsidRPr="00AB4D57" w:rsidRDefault="009E37AA" w:rsidP="00147B24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Commentaires :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</w:t>
            </w:r>
            <w:r w:rsidR="0044192E">
              <w:rPr>
                <w:rFonts w:ascii="Arial Narrow" w:hAnsi="Arial Narrow" w:cs="Times New Roman"/>
                <w:sz w:val="24"/>
                <w:szCs w:val="24"/>
              </w:rPr>
              <w:t>..................</w:t>
            </w:r>
          </w:p>
          <w:p w:rsidR="009E37AA" w:rsidRPr="00AB4D57" w:rsidRDefault="009E37AA" w:rsidP="00147B24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……………………………………………………………</w:t>
            </w:r>
            <w:r w:rsidR="00147B24">
              <w:rPr>
                <w:rFonts w:ascii="Arial Narrow" w:hAnsi="Arial Narrow" w:cs="Times New Roman"/>
                <w:sz w:val="24"/>
                <w:szCs w:val="24"/>
              </w:rPr>
              <w:t>…………………………………………………………………………………</w:t>
            </w:r>
            <w:r w:rsidR="0044192E">
              <w:rPr>
                <w:rFonts w:ascii="Arial Narrow" w:hAnsi="Arial Narrow" w:cs="Times New Roman"/>
                <w:sz w:val="24"/>
                <w:szCs w:val="24"/>
              </w:rPr>
              <w:t>………</w:t>
            </w:r>
          </w:p>
        </w:tc>
      </w:tr>
      <w:tr w:rsidR="00AB4D57" w:rsidRPr="00AB4D57" w:rsidTr="00C66D9E">
        <w:trPr>
          <w:trHeight w:val="290"/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AB4D57" w:rsidRPr="00AB4D57" w:rsidRDefault="00AB4D57" w:rsidP="00AB4D57">
            <w:pPr>
              <w:spacing w:line="276" w:lineRule="auto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b/>
                <w:sz w:val="24"/>
                <w:szCs w:val="24"/>
              </w:rPr>
              <w:t>PENDANT VOTRE SÉJOUR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AB4D57" w:rsidRPr="00AB4D57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vMerge w:val="restart"/>
            <w:shd w:val="clear" w:color="auto" w:fill="BFBFBF" w:themeFill="background1" w:themeFillShade="BF"/>
          </w:tcPr>
          <w:tbl>
            <w:tblPr>
              <w:tblStyle w:val="Grilledutableau"/>
              <w:tblpPr w:leftFromText="141" w:rightFromText="141" w:vertAnchor="page" w:horzAnchor="margin" w:tblpY="1"/>
              <w:tblOverlap w:val="never"/>
              <w:tblW w:w="350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250"/>
              <w:gridCol w:w="1118"/>
            </w:tblGrid>
            <w:tr w:rsidR="00AB4D57" w:rsidRPr="00147B24" w:rsidTr="00AB4D57">
              <w:tc>
                <w:tcPr>
                  <w:tcW w:w="1134" w:type="dxa"/>
                </w:tcPr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  <w:r w:rsidRPr="00147B24">
                    <w:rPr>
                      <w:rFonts w:ascii="Arial Narrow" w:hAnsi="Arial Narrow" w:cs="Times New Roman"/>
                    </w:rPr>
                    <w:t>Très satisfait</w:t>
                  </w:r>
                </w:p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  <w:r w:rsidRPr="00147B24">
                    <w:rPr>
                      <w:rFonts w:ascii="Arial Narrow" w:hAnsi="Arial Narrow" w:cs="Times New Roman"/>
                      <w:noProof/>
                      <w:lang w:eastAsia="fr-FR"/>
                    </w:rPr>
                    <w:drawing>
                      <wp:inline distT="0" distB="0" distL="0" distR="0" wp14:anchorId="01EDCBC5" wp14:editId="1AAEE5C3">
                        <wp:extent cx="322580" cy="322580"/>
                        <wp:effectExtent l="0" t="0" r="1270" b="1270"/>
                        <wp:docPr id="245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 cstate="print"/>
                                <a:srcRect l="17296" t="35009" r="67729" b="383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3719" cy="323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0" w:type="dxa"/>
                </w:tcPr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  <w:r w:rsidRPr="00147B24">
                    <w:rPr>
                      <w:rFonts w:ascii="Arial Narrow" w:hAnsi="Arial Narrow" w:cs="Times New Roman"/>
                    </w:rPr>
                    <w:t>Moyennement satisfait</w:t>
                  </w:r>
                </w:p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  <w:r w:rsidRPr="00147B24">
                    <w:rPr>
                      <w:rFonts w:ascii="Arial Narrow" w:hAnsi="Arial Narrow" w:cs="Times New Roman"/>
                      <w:noProof/>
                      <w:lang w:eastAsia="fr-FR"/>
                    </w:rPr>
                    <w:drawing>
                      <wp:inline distT="0" distB="0" distL="0" distR="0" wp14:anchorId="42B12F3A" wp14:editId="226D9632">
                        <wp:extent cx="303053" cy="316230"/>
                        <wp:effectExtent l="0" t="0" r="1905" b="7620"/>
                        <wp:docPr id="24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 cstate="print"/>
                                <a:srcRect l="51094" t="36070" r="35129" b="383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264" cy="325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" w:type="dxa"/>
                </w:tcPr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  <w:r w:rsidRPr="00147B24">
                    <w:rPr>
                      <w:rFonts w:ascii="Arial Narrow" w:hAnsi="Arial Narrow" w:cs="Times New Roman"/>
                    </w:rPr>
                    <w:t>Pas satisfait</w:t>
                  </w:r>
                </w:p>
                <w:p w:rsidR="00AB4D57" w:rsidRPr="00147B24" w:rsidRDefault="00AB4D57" w:rsidP="00AB4D57">
                  <w:pPr>
                    <w:spacing w:line="276" w:lineRule="auto"/>
                    <w:jc w:val="center"/>
                    <w:rPr>
                      <w:rFonts w:ascii="Arial Narrow" w:hAnsi="Arial Narrow" w:cs="Times New Roman"/>
                    </w:rPr>
                  </w:pPr>
                </w:p>
              </w:tc>
            </w:tr>
          </w:tbl>
          <w:p w:rsidR="00AB4D57" w:rsidRPr="00147B24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lang w:eastAsia="fr-FR"/>
              </w:rPr>
            </w:pP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AB4D57" w:rsidRPr="00147B24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Moyennement satisfait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C66D9E" w:rsidRDefault="00C66D9E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anchor distT="0" distB="0" distL="114300" distR="114300" simplePos="0" relativeHeight="252661760" behindDoc="1" locked="0" layoutInCell="1" allowOverlap="1" wp14:anchorId="4C30BA9C" wp14:editId="0473C625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353695</wp:posOffset>
                  </wp:positionV>
                  <wp:extent cx="33274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19786" y="20329"/>
                      <wp:lineTo x="19786" y="0"/>
                      <wp:lineTo x="0" y="0"/>
                    </wp:wrapPolygon>
                  </wp:wrapTight>
                  <wp:docPr id="24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33274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D57" w:rsidRPr="00147B24">
              <w:rPr>
                <w:rFonts w:ascii="Arial Narrow" w:hAnsi="Arial Narrow" w:cs="Times New Roman"/>
              </w:rPr>
              <w:t xml:space="preserve">Pas </w:t>
            </w:r>
          </w:p>
          <w:p w:rsidR="00C60C10" w:rsidRPr="00147B24" w:rsidRDefault="00AB4D57" w:rsidP="00C66D9E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satisfait</w:t>
            </w:r>
          </w:p>
        </w:tc>
      </w:tr>
      <w:tr w:rsidR="00AB4D57" w:rsidRPr="00AB4D57" w:rsidTr="00C66D9E">
        <w:trPr>
          <w:trHeight w:val="422"/>
          <w:jc w:val="center"/>
        </w:trPr>
        <w:tc>
          <w:tcPr>
            <w:tcW w:w="6521" w:type="dxa"/>
            <w:gridSpan w:val="3"/>
            <w:shd w:val="clear" w:color="auto" w:fill="D9D9D9" w:themeFill="background1" w:themeFillShade="D9"/>
          </w:tcPr>
          <w:p w:rsidR="00AB4D57" w:rsidRPr="00AB4D57" w:rsidRDefault="00AB4D57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Pensez-vous avoir obtenu les </w:t>
            </w:r>
          </w:p>
          <w:p w:rsidR="00AB4D57" w:rsidRPr="00AB4D57" w:rsidRDefault="00AB4D57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informations que vous souhaitiez concernant ?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B4D57" w:rsidRPr="00AB4D57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vMerge/>
            <w:shd w:val="clear" w:color="auto" w:fill="D9D9D9" w:themeFill="background1" w:themeFillShade="D9"/>
          </w:tcPr>
          <w:p w:rsidR="00AB4D57" w:rsidRPr="00AB4D57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AB4D57" w:rsidRPr="00AB4D57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AB4D57" w:rsidRPr="00AB4D57" w:rsidRDefault="00AB4D57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E37AA" w:rsidRPr="00AB4D57" w:rsidTr="00C66D9E">
        <w:trPr>
          <w:trHeight w:val="236"/>
          <w:jc w:val="center"/>
        </w:trPr>
        <w:tc>
          <w:tcPr>
            <w:tcW w:w="1428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093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Votre état de santé (votre maladie)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4843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3659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698347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56"/>
          <w:jc w:val="center"/>
        </w:trPr>
        <w:tc>
          <w:tcPr>
            <w:tcW w:w="1428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093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Déroulement des soins apportés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17763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2080400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608932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46"/>
          <w:jc w:val="center"/>
        </w:trPr>
        <w:tc>
          <w:tcPr>
            <w:tcW w:w="1428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093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Votre traitement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95051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06717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97647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417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L’amabilité et la disponibilité du personnel dans le service (écoute, gentillesse, aide …)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714281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3772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22620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35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Les soins reçus du personnel soignant 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73362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43877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01536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42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Les relations avec votre/vos médecins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37056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67382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000848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72"/>
          <w:jc w:val="center"/>
        </w:trPr>
        <w:tc>
          <w:tcPr>
            <w:tcW w:w="6521" w:type="dxa"/>
            <w:gridSpan w:val="3"/>
            <w:shd w:val="clear" w:color="auto" w:fill="FFFFFF" w:themeFill="background1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disponibilité de votre/vos médecins</w:t>
            </w:r>
          </w:p>
        </w:tc>
        <w:tc>
          <w:tcPr>
            <w:tcW w:w="1134" w:type="dxa"/>
            <w:shd w:val="clear" w:color="auto" w:fill="FFFFFF" w:themeFill="background1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583527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FFFFF" w:themeFill="background1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136533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FFFFF" w:themeFill="background1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12915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FFFFF" w:themeFill="background1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48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prise en charge de la douleur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540674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5727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634143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28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 respect de votre intimité/pudeur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531961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29914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883011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76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 respect de la confidentialité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719195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43170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923401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67"/>
          <w:jc w:val="center"/>
        </w:trPr>
        <w:tc>
          <w:tcPr>
            <w:tcW w:w="6521" w:type="dxa"/>
            <w:gridSpan w:val="3"/>
            <w:shd w:val="clear" w:color="auto" w:fill="auto"/>
          </w:tcPr>
          <w:p w:rsidR="009E37AA" w:rsidRPr="00AB4D57" w:rsidRDefault="00BE6CC0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Le t</w:t>
            </w:r>
            <w:r w:rsidR="009E37AA" w:rsidRPr="00AB4D57">
              <w:rPr>
                <w:rFonts w:ascii="Arial Narrow" w:hAnsi="Arial Narrow" w:cs="Times New Roman"/>
                <w:sz w:val="24"/>
                <w:szCs w:val="24"/>
              </w:rPr>
              <w:t>emps d’attente appel sonnette</w:t>
            </w:r>
          </w:p>
        </w:tc>
        <w:tc>
          <w:tcPr>
            <w:tcW w:w="1134" w:type="dxa"/>
            <w:shd w:val="clear" w:color="auto" w:fill="auto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66727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auto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738220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auto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11513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auto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67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Les moyens de communications mis à disposition (TV – Téléphone – Journaux – Bibliothèque – courrier)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265973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584533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312755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14"/>
          <w:jc w:val="center"/>
        </w:trPr>
        <w:tc>
          <w:tcPr>
            <w:tcW w:w="6521" w:type="dxa"/>
            <w:gridSpan w:val="3"/>
            <w:shd w:val="clear" w:color="auto" w:fill="D9D9D9" w:themeFill="background1" w:themeFillShade="D9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Le bruit dans le service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shd w:val="clear" w:color="auto" w:fill="D9D9D9" w:themeFill="background1" w:themeFillShade="D9"/>
            <w:vAlign w:val="center"/>
          </w:tcPr>
          <w:p w:rsidR="009E37AA" w:rsidRPr="00DC01B8" w:rsidRDefault="009E37AA" w:rsidP="00DC01B8">
            <w:pPr>
              <w:spacing w:line="276" w:lineRule="auto"/>
              <w:jc w:val="center"/>
              <w:rPr>
                <w:rFonts w:ascii="Arial Narrow" w:hAnsi="Arial Narrow" w:cs="Times New Roman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9E37AA" w:rsidRPr="00DC01B8" w:rsidRDefault="009E37AA" w:rsidP="00DC01B8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9E37AA" w:rsidRPr="00DC01B8" w:rsidRDefault="009E37AA" w:rsidP="00DC01B8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9E37AA" w:rsidRPr="00AB4D57" w:rsidTr="00C66D9E">
        <w:trPr>
          <w:trHeight w:val="176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630016" behindDoc="0" locked="0" layoutInCell="1" allowOverlap="1">
                  <wp:simplePos x="0" y="0"/>
                  <wp:positionH relativeFrom="column">
                    <wp:posOffset>155413</wp:posOffset>
                  </wp:positionH>
                  <wp:positionV relativeFrom="paragraph">
                    <wp:posOffset>38735</wp:posOffset>
                  </wp:positionV>
                  <wp:extent cx="373380" cy="336550"/>
                  <wp:effectExtent l="0" t="0" r="7620" b="6350"/>
                  <wp:wrapNone/>
                  <wp:docPr id="76" name="il_fi" descr="http://www.ville-bron.fr/images/upload/portfolio_img/Bruit-gen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lle-bron.fr/images/upload/portfolio_img/Bruit-gen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 jour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679633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753398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287790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94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nuit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252578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56355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825441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410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Les conditions de visites de vos proches (accueil, horaires, lieux de rencontre, …)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752631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60492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863550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</w:tr>
      <w:tr w:rsidR="00657B78" w:rsidRPr="00AB4D57" w:rsidTr="00C66D9E">
        <w:trPr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122" w:type="dxa"/>
            <w:vMerge w:val="restart"/>
            <w:shd w:val="clear" w:color="auto" w:fill="BFBFBF" w:themeFill="background1" w:themeFillShade="BF"/>
          </w:tcPr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Très satisfait</w:t>
            </w:r>
          </w:p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2B3EBB3C" wp14:editId="20A1C9DC">
                  <wp:extent cx="332105" cy="332105"/>
                  <wp:effectExtent l="0" t="0" r="0" b="0"/>
                  <wp:docPr id="7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333278" cy="33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>Moyennement satisfait</w:t>
            </w:r>
          </w:p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79C9C753" wp14:editId="4CF0A327">
                  <wp:extent cx="318267" cy="332105"/>
                  <wp:effectExtent l="0" t="0" r="5715" b="0"/>
                  <wp:docPr id="7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325913" cy="34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C66D9E" w:rsidRDefault="00C66D9E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Pas</w:t>
            </w:r>
          </w:p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</w:rPr>
              <w:t xml:space="preserve"> satisfait</w:t>
            </w:r>
          </w:p>
          <w:p w:rsidR="00657B78" w:rsidRPr="00147B24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46AFED81" wp14:editId="66373BA3">
                  <wp:extent cx="341204" cy="332105"/>
                  <wp:effectExtent l="0" t="0" r="1905" b="0"/>
                  <wp:docPr id="7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343681" cy="3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B78" w:rsidRPr="00AB4D57" w:rsidTr="00C66D9E">
        <w:trPr>
          <w:trHeight w:val="240"/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Les prestations hôtelières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vMerge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657B78" w:rsidRPr="00AB4D57" w:rsidRDefault="00657B78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E37AA" w:rsidRPr="00AB4D57" w:rsidTr="00C66D9E">
        <w:trPr>
          <w:trHeight w:val="203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qualité des repas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51831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36102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43952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06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78816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141605</wp:posOffset>
                  </wp:positionV>
                  <wp:extent cx="523240" cy="488950"/>
                  <wp:effectExtent l="0" t="0" r="0" b="6350"/>
                  <wp:wrapNone/>
                  <wp:docPr id="80" name="il_fi" descr="http://www.chambreavecvues.fr/wp-content/uploads/2012/03/Restauration_C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hambreavecvues.fr/wp-content/uploads/2012/03/Restauration_C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quantité des repas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499084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536394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9759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97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variété des repas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23748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3083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12519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52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Le respect du régime et habitude alimentaire 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54032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2599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6248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38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température des plats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2008558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73166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610361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86"/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L’hygiène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shd w:val="clear" w:color="auto" w:fill="BFBFBF" w:themeFill="background1" w:themeFillShade="BF"/>
          </w:tcPr>
          <w:p w:rsidR="009E37AA" w:rsidRPr="00AB4D57" w:rsidRDefault="00187944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35FC3DEB" wp14:editId="28E031F8">
                  <wp:extent cx="266268" cy="266268"/>
                  <wp:effectExtent l="0" t="0" r="635" b="635"/>
                  <wp:docPr id="1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267820" cy="26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9E37AA" w:rsidRPr="00AB4D57" w:rsidRDefault="0018794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0AFCE7AB" wp14:editId="23504BA3">
                  <wp:extent cx="269063" cy="280762"/>
                  <wp:effectExtent l="0" t="0" r="0" b="5080"/>
                  <wp:docPr id="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278754" cy="2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9E37AA" w:rsidRPr="00AB4D57" w:rsidRDefault="00187944" w:rsidP="00AB4D57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46896C32" wp14:editId="210888C4">
                  <wp:extent cx="280871" cy="273380"/>
                  <wp:effectExtent l="0" t="0" r="5080" b="0"/>
                  <wp:docPr id="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286111" cy="27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7AA" w:rsidRPr="00AB4D57" w:rsidTr="00C66D9E">
        <w:trPr>
          <w:trHeight w:val="249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7779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149538</wp:posOffset>
                  </wp:positionV>
                  <wp:extent cx="529955" cy="327547"/>
                  <wp:effectExtent l="0" t="0" r="3810" b="0"/>
                  <wp:wrapNone/>
                  <wp:docPr id="81" name="il_fi" descr="http://labsaints.com/wp-content/uploads/hygien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bsaints.com/wp-content/uploads/hygien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55" cy="3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propreté des locaux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551967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970799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44805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10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propreté de votre chambre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187404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953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507792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15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La propreté du linge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55284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824731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104015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62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 confort de votre chambre (Température-literie)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24489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0169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3285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75"/>
          <w:jc w:val="center"/>
        </w:trPr>
        <w:tc>
          <w:tcPr>
            <w:tcW w:w="6521" w:type="dxa"/>
            <w:gridSpan w:val="3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L’odeur dans le service </w:t>
            </w:r>
          </w:p>
        </w:tc>
        <w:tc>
          <w:tcPr>
            <w:tcW w:w="1134" w:type="dxa"/>
          </w:tcPr>
          <w:p w:rsidR="009E37AA" w:rsidRPr="00AB4D57" w:rsidRDefault="009E37AA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615940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62383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589070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44192E">
        <w:trPr>
          <w:trHeight w:val="256"/>
          <w:jc w:val="center"/>
        </w:trPr>
        <w:tc>
          <w:tcPr>
            <w:tcW w:w="6521" w:type="dxa"/>
            <w:gridSpan w:val="3"/>
            <w:shd w:val="clear" w:color="auto" w:fill="BFBFBF" w:themeFill="background1" w:themeFillShade="BF"/>
            <w:vAlign w:val="center"/>
          </w:tcPr>
          <w:p w:rsidR="009E37AA" w:rsidRPr="00C66D9E" w:rsidRDefault="009E37AA" w:rsidP="0044192E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C66D9E">
              <w:rPr>
                <w:rFonts w:ascii="Arial Narrow" w:hAnsi="Arial Narrow" w:cs="Times New Roman"/>
                <w:sz w:val="24"/>
                <w:szCs w:val="24"/>
              </w:rPr>
              <w:t>La prise en charge par le personnel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E37AA" w:rsidRPr="00C66D9E" w:rsidRDefault="00C66D9E" w:rsidP="0044192E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  <w:t>Non concerné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:rsidR="009E37AA" w:rsidRPr="00C66D9E" w:rsidRDefault="0044192E" w:rsidP="0044192E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06302E71" wp14:editId="01725994">
                  <wp:extent cx="331470" cy="331470"/>
                  <wp:effectExtent l="0" t="0" r="0" b="0"/>
                  <wp:docPr id="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9E37AA" w:rsidRPr="00C66D9E" w:rsidRDefault="0044192E" w:rsidP="0044192E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6B223F78" wp14:editId="1BE9CF5D">
                  <wp:extent cx="318135" cy="331968"/>
                  <wp:effectExtent l="0" t="0" r="5715" b="0"/>
                  <wp:docPr id="1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329356" cy="34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9E37AA" w:rsidRPr="00C66D9E" w:rsidRDefault="0044192E" w:rsidP="0044192E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00DE7A19" wp14:editId="71FEC77A">
                  <wp:extent cx="341204" cy="332105"/>
                  <wp:effectExtent l="0" t="0" r="1905" b="0"/>
                  <wp:docPr id="1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343681" cy="3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7AA" w:rsidRPr="00AB4D57" w:rsidTr="00C66D9E">
        <w:trPr>
          <w:trHeight w:val="312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C66D9E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Rééducation (Kinésithérapeute -</w:t>
            </w:r>
            <w:r w:rsidR="009E37AA" w:rsidRPr="00AB4D57">
              <w:rPr>
                <w:rFonts w:ascii="Arial Narrow" w:hAnsi="Arial Narrow" w:cs="Times New Roman"/>
                <w:sz w:val="24"/>
                <w:szCs w:val="24"/>
              </w:rPr>
              <w:t xml:space="preserve"> ergothérapeute)</w:t>
            </w: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857266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1297760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53420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96611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312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Assistante sociale</w:t>
            </w: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802626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2077044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448287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69111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74"/>
          <w:jc w:val="center"/>
        </w:trPr>
        <w:tc>
          <w:tcPr>
            <w:tcW w:w="1711" w:type="dxa"/>
            <w:gridSpan w:val="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Psychologue</w:t>
            </w: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507169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308872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151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572475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E37AA" w:rsidRPr="00AB4D57" w:rsidTr="00C66D9E">
        <w:trPr>
          <w:trHeight w:val="236"/>
          <w:jc w:val="center"/>
        </w:trPr>
        <w:tc>
          <w:tcPr>
            <w:tcW w:w="1711" w:type="dxa"/>
            <w:gridSpan w:val="2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  <w:shd w:val="clear" w:color="auto" w:fill="F2F2F2" w:themeFill="background1" w:themeFillShade="F2"/>
          </w:tcPr>
          <w:p w:rsidR="009E37AA" w:rsidRPr="00AB4D57" w:rsidRDefault="009E37AA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Diététicienne</w:t>
            </w: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5676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918518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862425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565404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9E37AA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236"/>
          <w:jc w:val="center"/>
        </w:trPr>
        <w:tc>
          <w:tcPr>
            <w:tcW w:w="1711" w:type="dxa"/>
            <w:gridSpan w:val="2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810" w:type="dxa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Administratif</w:t>
            </w: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090594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461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764763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297224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290"/>
          <w:jc w:val="center"/>
        </w:trPr>
        <w:tc>
          <w:tcPr>
            <w:tcW w:w="11471" w:type="dxa"/>
            <w:gridSpan w:val="7"/>
            <w:shd w:val="clear" w:color="auto" w:fill="auto"/>
          </w:tcPr>
          <w:p w:rsidR="008934F1" w:rsidRPr="00AB4D57" w:rsidRDefault="008934F1" w:rsidP="00657B78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Commentaires :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</w:t>
            </w:r>
            <w:r w:rsidR="0044192E">
              <w:rPr>
                <w:rFonts w:ascii="Arial Narrow" w:hAnsi="Arial Narrow" w:cs="Times New Roman"/>
                <w:sz w:val="24"/>
                <w:szCs w:val="24"/>
              </w:rPr>
              <w:t>..................</w:t>
            </w:r>
          </w:p>
        </w:tc>
      </w:tr>
      <w:tr w:rsidR="008934F1" w:rsidRPr="00AB4D57" w:rsidTr="00C66D9E">
        <w:trPr>
          <w:trHeight w:val="250"/>
          <w:jc w:val="center"/>
        </w:trPr>
        <w:tc>
          <w:tcPr>
            <w:tcW w:w="11471" w:type="dxa"/>
            <w:gridSpan w:val="7"/>
            <w:shd w:val="clear" w:color="auto" w:fill="BFBFBF" w:themeFill="background1" w:themeFillShade="BF"/>
          </w:tcPr>
          <w:p w:rsidR="008934F1" w:rsidRPr="00AB4D57" w:rsidRDefault="00187944" w:rsidP="00AB4D57">
            <w:pPr>
              <w:spacing w:line="276" w:lineRule="auto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anchor distT="0" distB="0" distL="114300" distR="114300" simplePos="0" relativeHeight="252669952" behindDoc="1" locked="0" layoutInCell="1" allowOverlap="1" wp14:anchorId="0C69270F" wp14:editId="390C2E09">
                  <wp:simplePos x="0" y="0"/>
                  <wp:positionH relativeFrom="column">
                    <wp:posOffset>6658610</wp:posOffset>
                  </wp:positionH>
                  <wp:positionV relativeFrom="paragraph">
                    <wp:posOffset>5080</wp:posOffset>
                  </wp:positionV>
                  <wp:extent cx="295910" cy="287655"/>
                  <wp:effectExtent l="0" t="0" r="8890" b="0"/>
                  <wp:wrapTight wrapText="bothSides">
                    <wp:wrapPolygon edited="0">
                      <wp:start x="0" y="0"/>
                      <wp:lineTo x="0" y="20026"/>
                      <wp:lineTo x="20858" y="20026"/>
                      <wp:lineTo x="20858" y="0"/>
                      <wp:lineTo x="0" y="0"/>
                    </wp:wrapPolygon>
                  </wp:wrapTight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295910" cy="28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anchor distT="0" distB="0" distL="114300" distR="114300" simplePos="0" relativeHeight="252670976" behindDoc="1" locked="0" layoutInCell="1" allowOverlap="1" wp14:anchorId="503B6729" wp14:editId="11F163AB">
                  <wp:simplePos x="0" y="0"/>
                  <wp:positionH relativeFrom="column">
                    <wp:posOffset>5820410</wp:posOffset>
                  </wp:positionH>
                  <wp:positionV relativeFrom="paragraph">
                    <wp:posOffset>5715</wp:posOffset>
                  </wp:positionV>
                  <wp:extent cx="288290" cy="300355"/>
                  <wp:effectExtent l="0" t="0" r="0" b="4445"/>
                  <wp:wrapTight wrapText="bothSides">
                    <wp:wrapPolygon edited="0">
                      <wp:start x="0" y="0"/>
                      <wp:lineTo x="0" y="20550"/>
                      <wp:lineTo x="19982" y="20550"/>
                      <wp:lineTo x="19982" y="0"/>
                      <wp:lineTo x="0" y="0"/>
                    </wp:wrapPolygon>
                  </wp:wrapTight>
                  <wp:docPr id="1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288290" cy="3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anchor distT="0" distB="0" distL="114300" distR="114300" simplePos="0" relativeHeight="252668928" behindDoc="1" locked="0" layoutInCell="1" allowOverlap="1" wp14:anchorId="74894D71" wp14:editId="526CDC57">
                  <wp:simplePos x="0" y="0"/>
                  <wp:positionH relativeFrom="column">
                    <wp:posOffset>5044440</wp:posOffset>
                  </wp:positionH>
                  <wp:positionV relativeFrom="paragraph">
                    <wp:posOffset>12370</wp:posOffset>
                  </wp:positionV>
                  <wp:extent cx="273050" cy="273050"/>
                  <wp:effectExtent l="0" t="0" r="0" b="0"/>
                  <wp:wrapTight wrapText="bothSides">
                    <wp:wrapPolygon edited="0">
                      <wp:start x="0" y="0"/>
                      <wp:lineTo x="0" y="19591"/>
                      <wp:lineTo x="19591" y="19591"/>
                      <wp:lineTo x="19591" y="0"/>
                      <wp:lineTo x="0" y="0"/>
                    </wp:wrapPolygon>
                  </wp:wrapTight>
                  <wp:docPr id="1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4F1" w:rsidRPr="00AB4D57">
              <w:rPr>
                <w:rFonts w:ascii="Arial Narrow" w:hAnsi="Arial Narrow" w:cs="Times New Roman"/>
                <w:b/>
                <w:sz w:val="24"/>
                <w:szCs w:val="24"/>
              </w:rPr>
              <w:t>À VOTRE SORTIE</w:t>
            </w:r>
          </w:p>
        </w:tc>
      </w:tr>
      <w:tr w:rsidR="008934F1" w:rsidRPr="00AB4D57" w:rsidTr="00C66D9E">
        <w:trPr>
          <w:trHeight w:val="410"/>
          <w:jc w:val="center"/>
        </w:trPr>
        <w:tc>
          <w:tcPr>
            <w:tcW w:w="6521" w:type="dxa"/>
            <w:gridSpan w:val="3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L’information </w:t>
            </w:r>
            <w:r w:rsidR="00187944">
              <w:rPr>
                <w:rFonts w:ascii="Arial Narrow" w:hAnsi="Arial Narrow" w:cs="Times New Roman"/>
                <w:sz w:val="24"/>
                <w:szCs w:val="24"/>
              </w:rPr>
              <w:t xml:space="preserve">reçue </w:t>
            </w: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sur les médicaments à prendre </w:t>
            </w:r>
          </w:p>
        </w:tc>
        <w:tc>
          <w:tcPr>
            <w:tcW w:w="1134" w:type="dxa"/>
          </w:tcPr>
          <w:p w:rsidR="008934F1" w:rsidRPr="00AB4D57" w:rsidRDefault="008934F1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650481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489691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186746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934F1" w:rsidRPr="00DC01B8" w:rsidRDefault="00187944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410"/>
          <w:jc w:val="center"/>
        </w:trPr>
        <w:tc>
          <w:tcPr>
            <w:tcW w:w="6521" w:type="dxa"/>
            <w:gridSpan w:val="3"/>
            <w:shd w:val="clear" w:color="auto" w:fill="F2F2F2" w:themeFill="background1" w:themeFillShade="F2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Les informations données pour assurer la continuité des soins (soins à domicile, régime, prochains RDV…)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934F1" w:rsidRPr="00AB4D57" w:rsidRDefault="008934F1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557013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shd w:val="clear" w:color="auto" w:fill="F2F2F2" w:themeFill="background1" w:themeFillShade="F2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235080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shd w:val="clear" w:color="auto" w:fill="F2F2F2" w:themeFill="background1" w:themeFillShade="F2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789740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shd w:val="clear" w:color="auto" w:fill="F2F2F2" w:themeFill="background1" w:themeFillShade="F2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410"/>
          <w:jc w:val="center"/>
        </w:trPr>
        <w:tc>
          <w:tcPr>
            <w:tcW w:w="6521" w:type="dxa"/>
            <w:gridSpan w:val="3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L’organisation de la sortie</w:t>
            </w:r>
          </w:p>
        </w:tc>
        <w:tc>
          <w:tcPr>
            <w:tcW w:w="1134" w:type="dxa"/>
          </w:tcPr>
          <w:p w:rsidR="008934F1" w:rsidRPr="00AB4D57" w:rsidRDefault="008934F1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-3920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846283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8934F1" w:rsidRPr="00DC01B8" w:rsidRDefault="00187944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92308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290"/>
          <w:jc w:val="center"/>
        </w:trPr>
        <w:tc>
          <w:tcPr>
            <w:tcW w:w="11471" w:type="dxa"/>
            <w:gridSpan w:val="7"/>
            <w:shd w:val="clear" w:color="auto" w:fill="auto"/>
          </w:tcPr>
          <w:p w:rsidR="008934F1" w:rsidRPr="00AB4D57" w:rsidRDefault="008934F1" w:rsidP="00657B78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Commentaires :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</w:t>
            </w:r>
            <w:r w:rsidR="0044192E">
              <w:rPr>
                <w:rFonts w:ascii="Arial Narrow" w:hAnsi="Arial Narrow" w:cs="Times New Roman"/>
                <w:sz w:val="24"/>
                <w:szCs w:val="24"/>
              </w:rPr>
              <w:t>..................</w:t>
            </w:r>
          </w:p>
        </w:tc>
      </w:tr>
      <w:tr w:rsidR="008934F1" w:rsidRPr="00AB4D57" w:rsidTr="00C66D9E">
        <w:trPr>
          <w:trHeight w:val="410"/>
          <w:jc w:val="center"/>
        </w:trPr>
        <w:tc>
          <w:tcPr>
            <w:tcW w:w="6521" w:type="dxa"/>
            <w:gridSpan w:val="3"/>
            <w:shd w:val="clear" w:color="auto" w:fill="A6A6A6" w:themeFill="background1" w:themeFillShade="A6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b/>
                <w:sz w:val="24"/>
                <w:szCs w:val="24"/>
              </w:rPr>
              <w:t>SATISFACTION GLOBALE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8934F1" w:rsidRPr="00AB4D57" w:rsidRDefault="008934F1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22" w:type="dxa"/>
            <w:shd w:val="clear" w:color="auto" w:fill="A6A6A6" w:themeFill="background1" w:themeFillShade="A6"/>
          </w:tcPr>
          <w:p w:rsidR="008934F1" w:rsidRPr="00AB4D57" w:rsidRDefault="0044192E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noProof/>
                <w:sz w:val="24"/>
                <w:szCs w:val="24"/>
                <w:lang w:eastAsia="fr-FR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27DE7A04" wp14:editId="1CFBA8AC">
                  <wp:extent cx="280264" cy="280264"/>
                  <wp:effectExtent l="0" t="0" r="5715" b="5715"/>
                  <wp:docPr id="1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7296" t="35009" r="67729" b="38355"/>
                          <a:stretch/>
                        </pic:blipFill>
                        <pic:spPr bwMode="auto">
                          <a:xfrm>
                            <a:off x="0" y="0"/>
                            <a:ext cx="280952" cy="28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8934F1" w:rsidRPr="00AB4D57" w:rsidRDefault="0044192E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70C4D4D8" wp14:editId="4A26442D">
                  <wp:extent cx="268586" cy="280264"/>
                  <wp:effectExtent l="0" t="0" r="0" b="5715"/>
                  <wp:docPr id="1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1094" t="36070" r="35129" b="38358"/>
                          <a:stretch/>
                        </pic:blipFill>
                        <pic:spPr bwMode="auto">
                          <a:xfrm>
                            <a:off x="0" y="0"/>
                            <a:ext cx="280218" cy="29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8934F1" w:rsidRPr="00AB4D57" w:rsidRDefault="0044192E" w:rsidP="00AB4D57">
            <w:pPr>
              <w:spacing w:line="276" w:lineRule="auto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7B24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35648D2B" wp14:editId="6D8885E2">
                  <wp:extent cx="282473" cy="274940"/>
                  <wp:effectExtent l="0" t="0" r="3810" b="0"/>
                  <wp:docPr id="1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4195" t="43496" r="50821" b="30562"/>
                          <a:stretch/>
                        </pic:blipFill>
                        <pic:spPr bwMode="auto">
                          <a:xfrm>
                            <a:off x="0" y="0"/>
                            <a:ext cx="288457" cy="28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4F1" w:rsidRPr="00AB4D57" w:rsidTr="00C66D9E">
        <w:trPr>
          <w:trHeight w:val="410"/>
          <w:jc w:val="center"/>
        </w:trPr>
        <w:tc>
          <w:tcPr>
            <w:tcW w:w="6521" w:type="dxa"/>
            <w:gridSpan w:val="3"/>
          </w:tcPr>
          <w:p w:rsidR="008934F1" w:rsidRPr="00AB4D57" w:rsidRDefault="008934F1" w:rsidP="00AB4D57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AB4D57">
              <w:rPr>
                <w:rFonts w:ascii="Arial Narrow" w:hAnsi="Arial Narrow" w:cs="Times New Roman"/>
                <w:sz w:val="24"/>
                <w:szCs w:val="24"/>
              </w:rPr>
              <w:t>D’une manière générale, êtes-vous satisfait de votre prise en char</w:t>
            </w:r>
            <w:r w:rsidR="00657B78">
              <w:rPr>
                <w:rFonts w:ascii="Arial Narrow" w:hAnsi="Arial Narrow" w:cs="Times New Roman"/>
                <w:sz w:val="24"/>
                <w:szCs w:val="24"/>
              </w:rPr>
              <w:t>ge au sein de l’établissement ?</w:t>
            </w:r>
          </w:p>
        </w:tc>
        <w:tc>
          <w:tcPr>
            <w:tcW w:w="1134" w:type="dxa"/>
          </w:tcPr>
          <w:p w:rsidR="008934F1" w:rsidRPr="00AB4D57" w:rsidRDefault="008934F1" w:rsidP="00AB4D57">
            <w:pPr>
              <w:spacing w:line="276" w:lineRule="auto"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eastAsia="fr-FR"/>
              </w:rPr>
            </w:pPr>
          </w:p>
        </w:tc>
        <w:sdt>
          <w:sdtPr>
            <w:rPr>
              <w:rFonts w:ascii="Arial Narrow" w:hAnsi="Arial Narrow" w:cs="Times New Roman"/>
              <w:b/>
              <w:noProof/>
              <w:sz w:val="24"/>
              <w:szCs w:val="24"/>
              <w:lang w:eastAsia="fr-FR"/>
            </w:rPr>
            <w:id w:val="114300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2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noProof/>
                    <w:sz w:val="24"/>
                    <w:szCs w:val="24"/>
                    <w:lang w:eastAsia="fr-FR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noProof/>
                    <w:sz w:val="24"/>
                    <w:szCs w:val="24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-1993782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="Times New Roman"/>
              <w:b/>
              <w:sz w:val="24"/>
              <w:szCs w:val="24"/>
            </w:rPr>
            <w:id w:val="176657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934F1" w:rsidRPr="00DC01B8" w:rsidRDefault="00DC01B8" w:rsidP="00DC01B8">
                <w:pPr>
                  <w:spacing w:line="276" w:lineRule="auto"/>
                  <w:jc w:val="center"/>
                  <w:rPr>
                    <w:rFonts w:ascii="Arial Narrow" w:hAnsi="Arial Narrow" w:cs="Times New Roman"/>
                    <w:b/>
                    <w:sz w:val="24"/>
                    <w:szCs w:val="24"/>
                  </w:rPr>
                </w:pPr>
                <w:r w:rsidRPr="00DC01B8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934F1" w:rsidRPr="00AB4D57" w:rsidTr="00C66D9E">
        <w:trPr>
          <w:trHeight w:val="290"/>
          <w:jc w:val="center"/>
        </w:trPr>
        <w:tc>
          <w:tcPr>
            <w:tcW w:w="11471" w:type="dxa"/>
            <w:gridSpan w:val="7"/>
            <w:shd w:val="clear" w:color="auto" w:fill="auto"/>
          </w:tcPr>
          <w:p w:rsidR="008934F1" w:rsidRPr="00AB4D57" w:rsidRDefault="008934F1" w:rsidP="00657B78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C66D9E">
              <w:rPr>
                <w:rFonts w:ascii="Arial Narrow" w:hAnsi="Arial Narrow" w:cs="Times New Roman"/>
                <w:sz w:val="24"/>
                <w:szCs w:val="24"/>
                <w:shd w:val="clear" w:color="auto" w:fill="D9D9D9" w:themeFill="background1" w:themeFillShade="D9"/>
              </w:rPr>
              <w:t>Remarques ou suggestions complémentaires :</w:t>
            </w:r>
            <w:r w:rsidRPr="00AB4D57">
              <w:rPr>
                <w:rFonts w:ascii="Arial Narrow" w:hAnsi="Arial Narrow" w:cs="Times New Roman"/>
                <w:sz w:val="24"/>
                <w:szCs w:val="24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44192E">
              <w:rPr>
                <w:rFonts w:ascii="Arial Narrow" w:hAnsi="Arial Narrow" w:cs="Times New Roman"/>
                <w:sz w:val="24"/>
                <w:szCs w:val="24"/>
              </w:rPr>
              <w:t>……………………..</w:t>
            </w:r>
          </w:p>
        </w:tc>
      </w:tr>
    </w:tbl>
    <w:p w:rsidR="006142B0" w:rsidRPr="0044192E" w:rsidRDefault="006142B0" w:rsidP="00DC01B8">
      <w:pPr>
        <w:spacing w:before="240"/>
        <w:rPr>
          <w:rFonts w:ascii="Arial Narrow" w:hAnsi="Arial Narrow"/>
          <w:sz w:val="24"/>
          <w:szCs w:val="24"/>
        </w:rPr>
      </w:pPr>
      <w:r w:rsidRPr="0044192E">
        <w:rPr>
          <w:rFonts w:ascii="Arial Narrow" w:hAnsi="Arial Narrow"/>
          <w:sz w:val="24"/>
          <w:szCs w:val="24"/>
        </w:rPr>
        <w:t>Nom et prénom (</w:t>
      </w:r>
      <w:r w:rsidR="0044192E">
        <w:rPr>
          <w:rFonts w:ascii="Arial Narrow" w:hAnsi="Arial Narrow"/>
          <w:sz w:val="24"/>
          <w:szCs w:val="24"/>
        </w:rPr>
        <w:t>facultatif) : ……………………………………………….</w:t>
      </w:r>
      <w:r w:rsidRPr="0044192E">
        <w:rPr>
          <w:rFonts w:ascii="Arial Narrow" w:hAnsi="Arial Narrow"/>
          <w:sz w:val="24"/>
          <w:szCs w:val="24"/>
        </w:rPr>
        <w:t>………</w:t>
      </w:r>
      <w:r w:rsidR="00EE5E85" w:rsidRPr="0044192E">
        <w:rPr>
          <w:rFonts w:ascii="Arial Narrow" w:hAnsi="Arial Narrow"/>
          <w:sz w:val="24"/>
          <w:szCs w:val="24"/>
        </w:rPr>
        <w:t>……</w:t>
      </w:r>
      <w:r w:rsidRPr="0044192E">
        <w:rPr>
          <w:rFonts w:ascii="Arial Narrow" w:hAnsi="Arial Narrow"/>
          <w:sz w:val="24"/>
          <w:szCs w:val="24"/>
        </w:rPr>
        <w:t>Date : …</w:t>
      </w:r>
      <w:r w:rsidR="0044192E" w:rsidRPr="0044192E">
        <w:rPr>
          <w:rFonts w:ascii="Arial Narrow" w:hAnsi="Arial Narrow"/>
          <w:sz w:val="24"/>
          <w:szCs w:val="24"/>
        </w:rPr>
        <w:t>.</w:t>
      </w:r>
      <w:r w:rsidRPr="0044192E">
        <w:rPr>
          <w:rFonts w:ascii="Arial Narrow" w:hAnsi="Arial Narrow"/>
          <w:sz w:val="24"/>
          <w:szCs w:val="24"/>
        </w:rPr>
        <w:t>…</w:t>
      </w:r>
      <w:r w:rsidR="0044192E" w:rsidRPr="0044192E">
        <w:rPr>
          <w:rFonts w:ascii="Arial Narrow" w:hAnsi="Arial Narrow"/>
          <w:sz w:val="24"/>
          <w:szCs w:val="24"/>
        </w:rPr>
        <w:t>…</w:t>
      </w:r>
      <w:r w:rsidRPr="0044192E">
        <w:rPr>
          <w:rFonts w:ascii="Arial Narrow" w:hAnsi="Arial Narrow"/>
          <w:sz w:val="24"/>
          <w:szCs w:val="24"/>
        </w:rPr>
        <w:t>. / …………...</w:t>
      </w:r>
      <w:r w:rsidR="0044192E" w:rsidRPr="0044192E">
        <w:rPr>
          <w:rFonts w:ascii="Arial Narrow" w:hAnsi="Arial Narrow"/>
          <w:sz w:val="24"/>
          <w:szCs w:val="24"/>
        </w:rPr>
        <w:t>..</w:t>
      </w:r>
      <w:r w:rsidRPr="0044192E">
        <w:rPr>
          <w:rFonts w:ascii="Arial Narrow" w:hAnsi="Arial Narrow"/>
          <w:sz w:val="24"/>
          <w:szCs w:val="24"/>
        </w:rPr>
        <w:t xml:space="preserve"> / ………………</w:t>
      </w:r>
    </w:p>
    <w:p w:rsidR="006142B0" w:rsidRDefault="006142B0" w:rsidP="00187944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44192E">
        <w:rPr>
          <w:rFonts w:ascii="Arial Narrow" w:hAnsi="Arial Narrow"/>
          <w:sz w:val="24"/>
          <w:szCs w:val="24"/>
        </w:rPr>
        <w:t xml:space="preserve">Merci de votre </w:t>
      </w:r>
      <w:r w:rsidR="000B2AC6" w:rsidRPr="0044192E">
        <w:rPr>
          <w:rFonts w:ascii="Arial Narrow" w:hAnsi="Arial Narrow"/>
          <w:sz w:val="24"/>
          <w:szCs w:val="24"/>
        </w:rPr>
        <w:t>participation.</w:t>
      </w:r>
    </w:p>
    <w:p w:rsidR="006142B0" w:rsidRPr="0044192E" w:rsidRDefault="000B2AC6" w:rsidP="00187944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44192E">
        <w:rPr>
          <w:rFonts w:ascii="Arial Narrow" w:hAnsi="Arial Narrow"/>
          <w:sz w:val="24"/>
          <w:szCs w:val="24"/>
        </w:rPr>
        <w:t>Ce questionnaire est à</w:t>
      </w:r>
      <w:r w:rsidR="006142B0" w:rsidRPr="0044192E">
        <w:rPr>
          <w:rFonts w:ascii="Arial Narrow" w:hAnsi="Arial Narrow"/>
          <w:sz w:val="24"/>
          <w:szCs w:val="24"/>
        </w:rPr>
        <w:t xml:space="preserve"> remettre au personnel du service administratif, ou</w:t>
      </w:r>
      <w:r w:rsidRPr="0044192E">
        <w:rPr>
          <w:rFonts w:ascii="Arial Narrow" w:hAnsi="Arial Narrow"/>
          <w:sz w:val="24"/>
          <w:szCs w:val="24"/>
        </w:rPr>
        <w:t xml:space="preserve"> à déposer </w:t>
      </w:r>
      <w:r w:rsidR="006142B0" w:rsidRPr="0044192E">
        <w:rPr>
          <w:rFonts w:ascii="Arial Narrow" w:hAnsi="Arial Narrow"/>
          <w:sz w:val="24"/>
          <w:szCs w:val="24"/>
        </w:rPr>
        <w:t>dans la boite aux lettres situé</w:t>
      </w:r>
      <w:r w:rsidR="0044192E" w:rsidRPr="0044192E">
        <w:rPr>
          <w:rFonts w:ascii="Arial Narrow" w:hAnsi="Arial Narrow"/>
          <w:sz w:val="24"/>
          <w:szCs w:val="24"/>
        </w:rPr>
        <w:t>e</w:t>
      </w:r>
      <w:r w:rsidR="006142B0" w:rsidRPr="0044192E">
        <w:rPr>
          <w:rFonts w:ascii="Arial Narrow" w:hAnsi="Arial Narrow"/>
          <w:sz w:val="24"/>
          <w:szCs w:val="24"/>
        </w:rPr>
        <w:t xml:space="preserve"> au rez-de-chaussée à l’</w:t>
      </w:r>
      <w:r w:rsidRPr="0044192E">
        <w:rPr>
          <w:rFonts w:ascii="Arial Narrow" w:hAnsi="Arial Narrow"/>
          <w:sz w:val="24"/>
          <w:szCs w:val="24"/>
        </w:rPr>
        <w:t>entrée du service administratif ou à adresser sous enveloppe à :</w:t>
      </w:r>
    </w:p>
    <w:p w:rsidR="00187944" w:rsidRDefault="00187944" w:rsidP="00187944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0B2AC6" w:rsidRPr="0044192E" w:rsidRDefault="000B2AC6" w:rsidP="00187944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44192E">
        <w:rPr>
          <w:rFonts w:ascii="Arial Narrow" w:hAnsi="Arial Narrow"/>
          <w:sz w:val="24"/>
          <w:szCs w:val="24"/>
        </w:rPr>
        <w:t>Hôpital Saint Jean - Association BAPTEROSSES</w:t>
      </w:r>
      <w:r w:rsidR="00643663" w:rsidRPr="0044192E">
        <w:rPr>
          <w:rFonts w:ascii="Arial Narrow" w:hAnsi="Arial Narrow"/>
          <w:sz w:val="24"/>
          <w:szCs w:val="24"/>
        </w:rPr>
        <w:t xml:space="preserve"> Madame le Directeur,</w:t>
      </w:r>
    </w:p>
    <w:p w:rsidR="00EE1672" w:rsidRPr="0044192E" w:rsidRDefault="000B2AC6" w:rsidP="00187944">
      <w:pPr>
        <w:pStyle w:val="Listepuces"/>
        <w:numPr>
          <w:ilvl w:val="0"/>
          <w:numId w:val="0"/>
        </w:num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44192E">
        <w:rPr>
          <w:rFonts w:ascii="Arial Narrow" w:hAnsi="Arial Narrow"/>
          <w:sz w:val="24"/>
          <w:szCs w:val="24"/>
        </w:rPr>
        <w:t>31, boulevard LOREAU</w:t>
      </w:r>
      <w:r w:rsidR="00643663" w:rsidRPr="0044192E">
        <w:rPr>
          <w:rFonts w:ascii="Arial Narrow" w:hAnsi="Arial Narrow"/>
          <w:sz w:val="24"/>
          <w:szCs w:val="24"/>
        </w:rPr>
        <w:t xml:space="preserve"> </w:t>
      </w:r>
      <w:r w:rsidRPr="0044192E">
        <w:rPr>
          <w:rFonts w:ascii="Arial Narrow" w:hAnsi="Arial Narrow"/>
          <w:sz w:val="24"/>
          <w:szCs w:val="24"/>
        </w:rPr>
        <w:t>45250, BRIARE</w:t>
      </w:r>
      <w:r w:rsidR="002B7E79" w:rsidRPr="0044192E"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9117330</wp:posOffset>
                </wp:positionH>
                <wp:positionV relativeFrom="paragraph">
                  <wp:posOffset>161290</wp:posOffset>
                </wp:positionV>
                <wp:extent cx="5554345" cy="494665"/>
                <wp:effectExtent l="0" t="0" r="0" b="63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434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D9E" w:rsidRPr="0015428E" w:rsidRDefault="00C66D9E" w:rsidP="00991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15428E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Questionnaire de satisfaction du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17.9pt;margin-top:12.7pt;width:437.35pt;height: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" filled="f" stroked="f">
                <v:path arrowok="t"/>
                <v:textbox>
                  <w:txbxContent>
                    <w:p w:rsidR="00C66D9E" w:rsidRPr="0015428E" w:rsidRDefault="00C66D9E" w:rsidP="00991B96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15428E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Questionnaire de satisfaction du patient</w:t>
                      </w:r>
                    </w:p>
                  </w:txbxContent>
                </v:textbox>
              </v:shape>
            </w:pict>
          </mc:Fallback>
        </mc:AlternateContent>
      </w:r>
      <w:r w:rsidR="002B7E79" w:rsidRPr="0044192E"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8964930</wp:posOffset>
                </wp:positionH>
                <wp:positionV relativeFrom="paragraph">
                  <wp:posOffset>8890</wp:posOffset>
                </wp:positionV>
                <wp:extent cx="5554345" cy="494665"/>
                <wp:effectExtent l="0" t="0" r="0" b="635"/>
                <wp:wrapNone/>
                <wp:docPr id="3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434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D9E" w:rsidRPr="0015428E" w:rsidRDefault="00C66D9E" w:rsidP="00991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15428E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Questionnaire de satisfaction du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705.9pt;margin-top:.7pt;width:437.35pt;height:3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" filled="f" stroked="f">
                <v:path arrowok="t"/>
                <v:textbox>
                  <w:txbxContent>
                    <w:p w:rsidR="00C66D9E" w:rsidRPr="0015428E" w:rsidRDefault="00C66D9E" w:rsidP="00991B96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15428E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Questionnaire de satisfaction du patient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1672" w:rsidRPr="0044192E" w:rsidSect="00C60C1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84" w:right="425" w:bottom="284" w:left="425" w:header="18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F1E" w:rsidRDefault="00CF1F1E" w:rsidP="00B52063">
      <w:pPr>
        <w:spacing w:after="0" w:line="240" w:lineRule="auto"/>
      </w:pPr>
      <w:r>
        <w:separator/>
      </w:r>
    </w:p>
  </w:endnote>
  <w:endnote w:type="continuationSeparator" w:id="0">
    <w:p w:rsidR="00CF1F1E" w:rsidRDefault="00CF1F1E" w:rsidP="00B52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92E" w:rsidRDefault="0044192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</w:rPr>
      <w:id w:val="1858079860"/>
      <w:docPartObj>
        <w:docPartGallery w:val="Page Numbers (Bottom of Page)"/>
        <w:docPartUnique/>
      </w:docPartObj>
    </w:sdtPr>
    <w:sdtEndPr/>
    <w:sdtContent>
      <w:p w:rsidR="00C66D9E" w:rsidRPr="0044192E" w:rsidRDefault="0044192E" w:rsidP="0044192E">
        <w:pPr>
          <w:pStyle w:val="Pieddepage"/>
          <w:jc w:val="right"/>
          <w:rPr>
            <w:color w:val="808080" w:themeColor="background1" w:themeShade="80"/>
          </w:rPr>
        </w:pPr>
        <w:r w:rsidRPr="0044192E">
          <w:rPr>
            <w:rFonts w:ascii="Arial Narrow" w:hAnsi="Arial Narrow" w:cs="Times New Roman"/>
            <w:color w:val="808080" w:themeColor="background1" w:themeShade="80"/>
            <w:lang w:val="en-US"/>
          </w:rPr>
          <w:t>Réf. : PM/QGR/FOR/006 version 01</w:t>
        </w:r>
        <w:r w:rsidRPr="0044192E">
          <w:rPr>
            <w:rFonts w:ascii="Arial Narrow" w:hAnsi="Arial Narrow" w:cs="Times New Roman"/>
            <w:color w:val="808080" w:themeColor="background1" w:themeShade="80"/>
            <w:lang w:val="en-US"/>
          </w:rPr>
          <w:tab/>
        </w:r>
        <w:r w:rsidRPr="0044192E">
          <w:rPr>
            <w:rFonts w:ascii="Arial Narrow" w:hAnsi="Arial Narrow" w:cs="Times New Roman"/>
            <w:color w:val="808080" w:themeColor="background1" w:themeShade="80"/>
            <w:lang w:val="en-US"/>
          </w:rPr>
          <w:tab/>
        </w:r>
        <w:r w:rsidRPr="0044192E">
          <w:rPr>
            <w:rFonts w:ascii="Arial Narrow" w:hAnsi="Arial Narrow" w:cs="Times New Roman"/>
            <w:color w:val="808080" w:themeColor="background1" w:themeShade="80"/>
            <w:lang w:val="en-US"/>
          </w:rPr>
          <w:tab/>
        </w:r>
        <w:r w:rsidRPr="0044192E">
          <w:rPr>
            <w:rFonts w:ascii="Arial Narrow" w:hAnsi="Arial Narrow" w:cs="Times New Roman"/>
            <w:color w:val="808080" w:themeColor="background1" w:themeShade="80"/>
            <w:lang w:val="en-US"/>
          </w:rPr>
          <w:tab/>
        </w:r>
        <w:r w:rsidRPr="0044192E">
          <w:rPr>
            <w:color w:val="808080" w:themeColor="background1" w:themeShade="80"/>
          </w:rPr>
          <w:fldChar w:fldCharType="begin"/>
        </w:r>
        <w:r w:rsidRPr="0044192E">
          <w:rPr>
            <w:color w:val="808080" w:themeColor="background1" w:themeShade="80"/>
          </w:rPr>
          <w:instrText>PAGE   \* MERGEFORMAT</w:instrText>
        </w:r>
        <w:r w:rsidRPr="0044192E">
          <w:rPr>
            <w:color w:val="808080" w:themeColor="background1" w:themeShade="80"/>
          </w:rPr>
          <w:fldChar w:fldCharType="separate"/>
        </w:r>
        <w:r w:rsidR="0041730B">
          <w:rPr>
            <w:noProof/>
            <w:color w:val="808080" w:themeColor="background1" w:themeShade="80"/>
          </w:rPr>
          <w:t>1</w:t>
        </w:r>
        <w:r w:rsidRPr="0044192E">
          <w:rPr>
            <w:color w:val="808080" w:themeColor="background1" w:themeShade="8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92E" w:rsidRDefault="004419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F1E" w:rsidRDefault="00CF1F1E" w:rsidP="00B52063">
      <w:pPr>
        <w:spacing w:after="0" w:line="240" w:lineRule="auto"/>
      </w:pPr>
      <w:r>
        <w:separator/>
      </w:r>
    </w:p>
  </w:footnote>
  <w:footnote w:type="continuationSeparator" w:id="0">
    <w:p w:rsidR="00CF1F1E" w:rsidRDefault="00CF1F1E" w:rsidP="00B52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92E" w:rsidRDefault="0044192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92E" w:rsidRDefault="0044192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92E" w:rsidRDefault="0044192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A04F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EC60C3"/>
    <w:multiLevelType w:val="hybridMultilevel"/>
    <w:tmpl w:val="A0DA4854"/>
    <w:lvl w:ilvl="0" w:tplc="CD9A45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E12DA"/>
    <w:multiLevelType w:val="multilevel"/>
    <w:tmpl w:val="41C0E4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ProcdureTitre2"/>
      <w:lvlText w:val="%1.%2."/>
      <w:lvlJc w:val="left"/>
      <w:pPr>
        <w:ind w:left="792" w:hanging="432"/>
      </w:pPr>
    </w:lvl>
    <w:lvl w:ilvl="2">
      <w:start w:val="1"/>
      <w:numFmt w:val="decimal"/>
      <w:pStyle w:val="ProcdureTitre3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2F"/>
    <w:rsid w:val="00012E84"/>
    <w:rsid w:val="00041CCC"/>
    <w:rsid w:val="000610DC"/>
    <w:rsid w:val="000858EC"/>
    <w:rsid w:val="000B2AC6"/>
    <w:rsid w:val="000C00E5"/>
    <w:rsid w:val="000F0572"/>
    <w:rsid w:val="00107B01"/>
    <w:rsid w:val="0011659F"/>
    <w:rsid w:val="00121719"/>
    <w:rsid w:val="00147B24"/>
    <w:rsid w:val="00160113"/>
    <w:rsid w:val="00187944"/>
    <w:rsid w:val="001D6714"/>
    <w:rsid w:val="002B7E79"/>
    <w:rsid w:val="00371C7D"/>
    <w:rsid w:val="003E6135"/>
    <w:rsid w:val="0041730B"/>
    <w:rsid w:val="0042203B"/>
    <w:rsid w:val="0044192E"/>
    <w:rsid w:val="00452C72"/>
    <w:rsid w:val="004A31F6"/>
    <w:rsid w:val="004B6A26"/>
    <w:rsid w:val="004E58AE"/>
    <w:rsid w:val="004F6667"/>
    <w:rsid w:val="004F6FFD"/>
    <w:rsid w:val="00503CEB"/>
    <w:rsid w:val="005336AF"/>
    <w:rsid w:val="0056092E"/>
    <w:rsid w:val="005670C4"/>
    <w:rsid w:val="00572580"/>
    <w:rsid w:val="005C0419"/>
    <w:rsid w:val="005E0285"/>
    <w:rsid w:val="00607039"/>
    <w:rsid w:val="006142B0"/>
    <w:rsid w:val="00635B71"/>
    <w:rsid w:val="00643663"/>
    <w:rsid w:val="00657B78"/>
    <w:rsid w:val="006B3DF3"/>
    <w:rsid w:val="006B6101"/>
    <w:rsid w:val="006C5682"/>
    <w:rsid w:val="00722225"/>
    <w:rsid w:val="00751C20"/>
    <w:rsid w:val="0076619D"/>
    <w:rsid w:val="0079632E"/>
    <w:rsid w:val="007D63BB"/>
    <w:rsid w:val="0081676B"/>
    <w:rsid w:val="008523DD"/>
    <w:rsid w:val="008934F1"/>
    <w:rsid w:val="008A3C48"/>
    <w:rsid w:val="008A3FBB"/>
    <w:rsid w:val="008C0074"/>
    <w:rsid w:val="0092591E"/>
    <w:rsid w:val="00967002"/>
    <w:rsid w:val="00991B96"/>
    <w:rsid w:val="009A6733"/>
    <w:rsid w:val="009E37AA"/>
    <w:rsid w:val="00A042F1"/>
    <w:rsid w:val="00A52E89"/>
    <w:rsid w:val="00A71619"/>
    <w:rsid w:val="00A875BC"/>
    <w:rsid w:val="00AB4D57"/>
    <w:rsid w:val="00B403CA"/>
    <w:rsid w:val="00B52063"/>
    <w:rsid w:val="00BE6CC0"/>
    <w:rsid w:val="00C2696C"/>
    <w:rsid w:val="00C60C10"/>
    <w:rsid w:val="00C66D9E"/>
    <w:rsid w:val="00C8735A"/>
    <w:rsid w:val="00CA295C"/>
    <w:rsid w:val="00CC62E0"/>
    <w:rsid w:val="00CF1F1E"/>
    <w:rsid w:val="00CF4C18"/>
    <w:rsid w:val="00D96BC5"/>
    <w:rsid w:val="00DC01B8"/>
    <w:rsid w:val="00DE0130"/>
    <w:rsid w:val="00DE6C0B"/>
    <w:rsid w:val="00DF5432"/>
    <w:rsid w:val="00E025AC"/>
    <w:rsid w:val="00E10E40"/>
    <w:rsid w:val="00E766B5"/>
    <w:rsid w:val="00EE1672"/>
    <w:rsid w:val="00EE5E85"/>
    <w:rsid w:val="00F10BBB"/>
    <w:rsid w:val="00F2792F"/>
    <w:rsid w:val="00F4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48A22BBB-97F2-48D8-8B5F-C8887419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B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ocdureTitre3">
    <w:name w:val="Procédure Titre 3"/>
    <w:basedOn w:val="Paragraphedeliste"/>
    <w:autoRedefine/>
    <w:qFormat/>
    <w:rsid w:val="00DE0130"/>
    <w:pPr>
      <w:numPr>
        <w:ilvl w:val="2"/>
        <w:numId w:val="2"/>
      </w:numPr>
      <w:spacing w:before="120" w:after="120" w:line="360" w:lineRule="auto"/>
    </w:pPr>
    <w:rPr>
      <w:rFonts w:ascii="Times New Roman" w:hAnsi="Times New Roman" w:cs="Times New Roman"/>
      <w:b/>
      <w:sz w:val="24"/>
    </w:rPr>
  </w:style>
  <w:style w:type="paragraph" w:styleId="Paragraphedeliste">
    <w:name w:val="List Paragraph"/>
    <w:basedOn w:val="Normal"/>
    <w:uiPriority w:val="34"/>
    <w:qFormat/>
    <w:rsid w:val="00DE0130"/>
    <w:pPr>
      <w:ind w:left="720"/>
      <w:contextualSpacing/>
    </w:pPr>
  </w:style>
  <w:style w:type="paragraph" w:customStyle="1" w:styleId="ProcdureTitre2">
    <w:name w:val="Procédure Titre 2"/>
    <w:autoRedefine/>
    <w:qFormat/>
    <w:rsid w:val="00DE0130"/>
    <w:pPr>
      <w:numPr>
        <w:ilvl w:val="1"/>
        <w:numId w:val="2"/>
      </w:numPr>
      <w:spacing w:before="120" w:after="120" w:line="360" w:lineRule="auto"/>
    </w:pPr>
    <w:rPr>
      <w:rFonts w:ascii="Times New Roman" w:hAnsi="Times New Roman" w:cs="Times New Roman"/>
      <w:b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B9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2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0B2AC6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B52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2063"/>
  </w:style>
  <w:style w:type="paragraph" w:styleId="Pieddepage">
    <w:name w:val="footer"/>
    <w:basedOn w:val="Normal"/>
    <w:link w:val="PieddepageCar"/>
    <w:uiPriority w:val="99"/>
    <w:unhideWhenUsed/>
    <w:rsid w:val="00B52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C94FFB-1FDC-49DC-B600-369CAB6B8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A82B07C8</Template>
  <TotalTime>1</TotalTime>
  <Pages>2</Pages>
  <Words>704</Words>
  <Characters>3878</Characters>
  <Application>Microsoft Office Word</Application>
  <DocSecurity>4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Wiart</dc:creator>
  <cp:lastModifiedBy>Isabel BARATA</cp:lastModifiedBy>
  <cp:revision>2</cp:revision>
  <cp:lastPrinted>2016-09-13T15:02:00Z</cp:lastPrinted>
  <dcterms:created xsi:type="dcterms:W3CDTF">2018-06-07T13:38:00Z</dcterms:created>
  <dcterms:modified xsi:type="dcterms:W3CDTF">2018-06-07T13:38:00Z</dcterms:modified>
</cp:coreProperties>
</file>